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BEF" w:rsidRDefault="00901BEF" w:rsidP="000F2921">
      <w:pPr>
        <w:autoSpaceDE w:val="0"/>
        <w:autoSpaceDN w:val="0"/>
        <w:adjustRightInd w:val="0"/>
        <w:rPr>
          <w:rFonts w:ascii="Calibri-BoldItalic" w:hAnsi="Calibri-BoldItalic" w:cs="Calibri-BoldItalic"/>
          <w:b/>
          <w:bCs/>
          <w:i/>
          <w:iCs/>
        </w:rPr>
      </w:pPr>
    </w:p>
    <w:p w:rsidR="00901BEF" w:rsidRDefault="00901BEF" w:rsidP="00DE4A45">
      <w:pPr>
        <w:jc w:val="both"/>
        <w:rPr>
          <w:rFonts w:ascii="Garamond" w:hAnsi="Garamond" w:cs="Garamond"/>
          <w:b/>
          <w:bCs/>
          <w:i/>
          <w:iCs/>
        </w:rPr>
      </w:pPr>
      <w:r>
        <w:rPr>
          <w:rFonts w:ascii="Garamond" w:hAnsi="Garamond" w:cs="Garamond"/>
        </w:rPr>
        <w:t xml:space="preserve">                                                                                                        Al  </w:t>
      </w:r>
      <w:r>
        <w:rPr>
          <w:rFonts w:ascii="Garamond" w:hAnsi="Garamond" w:cs="Garamond"/>
          <w:b/>
          <w:bCs/>
          <w:i/>
          <w:iCs/>
        </w:rPr>
        <w:t>DIRIGENTE SCOLASTICO</w:t>
      </w:r>
    </w:p>
    <w:p w:rsidR="00901BEF" w:rsidRDefault="00901BEF" w:rsidP="00DE4A45">
      <w:pPr>
        <w:ind w:left="5664"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dell’I.C. “S. Giovanni Bosco” </w:t>
      </w:r>
    </w:p>
    <w:p w:rsidR="00901BEF" w:rsidRPr="00DE4A45" w:rsidRDefault="00901BEF" w:rsidP="00DE4A45">
      <w:pPr>
        <w:ind w:left="5664" w:firstLine="708"/>
        <w:rPr>
          <w:rFonts w:ascii="Garamond" w:hAnsi="Garamond" w:cs="Garamond"/>
          <w:b/>
          <w:bCs/>
          <w:i/>
          <w:iCs/>
          <w:u w:val="single"/>
        </w:rPr>
      </w:pPr>
      <w:r w:rsidRPr="00DE4A45">
        <w:rPr>
          <w:rFonts w:ascii="Garamond" w:hAnsi="Garamond" w:cs="Garamond"/>
          <w:b/>
          <w:bCs/>
          <w:u w:val="single"/>
        </w:rPr>
        <w:t>PORTICO DI CASERTA</w:t>
      </w:r>
    </w:p>
    <w:p w:rsidR="00901BEF" w:rsidRDefault="00901BEF" w:rsidP="000F2921">
      <w:pPr>
        <w:autoSpaceDE w:val="0"/>
        <w:autoSpaceDN w:val="0"/>
        <w:adjustRightInd w:val="0"/>
        <w:rPr>
          <w:rFonts w:ascii="Calibri-BoldItalic" w:hAnsi="Calibri-BoldItalic" w:cs="Calibri-BoldItalic"/>
          <w:b/>
          <w:bCs/>
          <w:i/>
          <w:iCs/>
        </w:rPr>
      </w:pPr>
    </w:p>
    <w:p w:rsidR="00901BEF" w:rsidRDefault="00901BEF" w:rsidP="000F2921">
      <w:pPr>
        <w:autoSpaceDE w:val="0"/>
        <w:autoSpaceDN w:val="0"/>
        <w:adjustRightInd w:val="0"/>
        <w:rPr>
          <w:rFonts w:ascii="Calibri-BoldItalic" w:hAnsi="Calibri-BoldItalic" w:cs="Calibri-BoldItalic"/>
          <w:b/>
          <w:bCs/>
          <w:i/>
          <w:iCs/>
        </w:rPr>
      </w:pPr>
    </w:p>
    <w:p w:rsidR="00901BEF" w:rsidRDefault="00901BEF" w:rsidP="000F2921">
      <w:pPr>
        <w:autoSpaceDE w:val="0"/>
        <w:autoSpaceDN w:val="0"/>
        <w:adjustRightInd w:val="0"/>
        <w:rPr>
          <w:b/>
          <w:bCs/>
          <w:i/>
          <w:iCs/>
        </w:rPr>
      </w:pPr>
      <w:r w:rsidRPr="00DE4A45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OGGETTO: </w:t>
      </w:r>
      <w:r w:rsidRPr="00DE4A45">
        <w:rPr>
          <w:b/>
          <w:bCs/>
          <w:i/>
          <w:iCs/>
        </w:rPr>
        <w:t>richiesta di pagamento del sabato e della domenica per servizio svolto</w:t>
      </w:r>
      <w:r>
        <w:rPr>
          <w:b/>
          <w:bCs/>
          <w:i/>
          <w:iCs/>
        </w:rPr>
        <w:t xml:space="preserve"> </w:t>
      </w:r>
      <w:r w:rsidRPr="00DE4A45">
        <w:rPr>
          <w:b/>
          <w:bCs/>
          <w:i/>
          <w:iCs/>
        </w:rPr>
        <w:t>in più scuole</w:t>
      </w:r>
      <w:r>
        <w:rPr>
          <w:b/>
          <w:bCs/>
          <w:i/>
          <w:iCs/>
        </w:rPr>
        <w:t>.</w:t>
      </w:r>
    </w:p>
    <w:p w:rsidR="00901BEF" w:rsidRDefault="00901BEF" w:rsidP="000F2921">
      <w:pPr>
        <w:autoSpaceDE w:val="0"/>
        <w:autoSpaceDN w:val="0"/>
        <w:adjustRightInd w:val="0"/>
        <w:rPr>
          <w:b/>
          <w:bCs/>
          <w:i/>
          <w:iCs/>
        </w:rPr>
      </w:pPr>
    </w:p>
    <w:p w:rsidR="00901BEF" w:rsidRDefault="00901BEF" w:rsidP="000F2921">
      <w:pPr>
        <w:autoSpaceDE w:val="0"/>
        <w:autoSpaceDN w:val="0"/>
        <w:adjustRightInd w:val="0"/>
        <w:rPr>
          <w:b/>
          <w:bCs/>
          <w:i/>
          <w:iCs/>
        </w:rPr>
      </w:pPr>
    </w:p>
    <w:p w:rsidR="00901BEF" w:rsidRPr="00DE4A45" w:rsidRDefault="00901BEF" w:rsidP="00DE4A45">
      <w:pPr>
        <w:autoSpaceDE w:val="0"/>
        <w:autoSpaceDN w:val="0"/>
        <w:adjustRightInd w:val="0"/>
        <w:spacing w:line="360" w:lineRule="auto"/>
        <w:rPr>
          <w:b/>
          <w:bCs/>
          <w:i/>
          <w:iCs/>
        </w:rPr>
      </w:pPr>
    </w:p>
    <w:p w:rsidR="00901BEF" w:rsidRDefault="00901BEF" w:rsidP="00DE4A45">
      <w:pPr>
        <w:autoSpaceDE w:val="0"/>
        <w:autoSpaceDN w:val="0"/>
        <w:adjustRightInd w:val="0"/>
        <w:spacing w:line="360" w:lineRule="auto"/>
      </w:pPr>
      <w:r>
        <w:t xml:space="preserve">       Il/La sottoscritta/o___________________________________</w:t>
      </w:r>
      <w:r w:rsidRPr="00DE4A45">
        <w:t xml:space="preserve">nell’atto di stipula del contratto </w:t>
      </w:r>
    </w:p>
    <w:p w:rsidR="00901BEF" w:rsidRPr="00DE4A45" w:rsidRDefault="00901BEF" w:rsidP="00DE4A45">
      <w:pPr>
        <w:autoSpaceDE w:val="0"/>
        <w:autoSpaceDN w:val="0"/>
        <w:adjustRightInd w:val="0"/>
        <w:spacing w:line="360" w:lineRule="auto"/>
      </w:pPr>
      <w:r w:rsidRPr="00DE4A45">
        <w:t>relativo alla supplenza presso la</w:t>
      </w:r>
      <w:r>
        <w:t xml:space="preserve"> vostra scuola _____________________________________</w:t>
      </w:r>
      <w:r w:rsidRPr="00DE4A45">
        <w:t>con inizio servizio in</w:t>
      </w:r>
      <w:r>
        <w:t xml:space="preserve"> data ________________  per totali giorni _______</w:t>
      </w:r>
      <w:r w:rsidRPr="00DE4A45">
        <w:t>, dichiara che nella settimana comprendente</w:t>
      </w:r>
      <w:r>
        <w:t xml:space="preserve">  </w:t>
      </w:r>
      <w:r w:rsidRPr="00DE4A45">
        <w:t xml:space="preserve">il/i giorno/i suddetto/i ha effettuato l’orario di lavoro completo </w:t>
      </w:r>
      <w:r>
        <w:t>________________</w:t>
      </w:r>
    </w:p>
    <w:p w:rsidR="00901BEF" w:rsidRDefault="00901BEF" w:rsidP="00DE4A45">
      <w:pPr>
        <w:autoSpaceDE w:val="0"/>
        <w:autoSpaceDN w:val="0"/>
        <w:adjustRightInd w:val="0"/>
        <w:spacing w:line="360" w:lineRule="auto"/>
      </w:pPr>
      <w:r>
        <w:t>_______________________________________________________</w:t>
      </w:r>
      <w:r w:rsidRPr="00DE4A45">
        <w:t>(</w:t>
      </w:r>
      <w:r w:rsidRPr="00DE4A45">
        <w:rPr>
          <w:i/>
          <w:iCs/>
        </w:rPr>
        <w:t>specificare le ore e la scuola</w:t>
      </w:r>
      <w:r w:rsidRPr="00DE4A45">
        <w:t>) maturando così la validità giuridica ed economica della</w:t>
      </w:r>
      <w:r>
        <w:t xml:space="preserve"> </w:t>
      </w:r>
      <w:r w:rsidRPr="00DE4A45">
        <w:t xml:space="preserve">restante settimana, </w:t>
      </w:r>
      <w:r>
        <w:t xml:space="preserve">cioè per i giorni sabato ______________ e domenica _______________ </w:t>
      </w:r>
      <w:r w:rsidRPr="00DE4A45">
        <w:t>corrente</w:t>
      </w:r>
      <w:r>
        <w:t xml:space="preserve"> </w:t>
      </w:r>
      <w:r w:rsidRPr="00DE4A45">
        <w:t>mese in base all’ art. 40 del CCNL /2007 e all’art. 2109 del codice civile.</w:t>
      </w:r>
    </w:p>
    <w:p w:rsidR="00901BEF" w:rsidRDefault="00901BEF" w:rsidP="00DE4A45">
      <w:pPr>
        <w:autoSpaceDE w:val="0"/>
        <w:autoSpaceDN w:val="0"/>
        <w:adjustRightInd w:val="0"/>
        <w:spacing w:line="360" w:lineRule="auto"/>
      </w:pPr>
    </w:p>
    <w:p w:rsidR="00901BEF" w:rsidRPr="00DE4A45" w:rsidRDefault="00901BEF" w:rsidP="00DE4A45">
      <w:pPr>
        <w:autoSpaceDE w:val="0"/>
        <w:autoSpaceDN w:val="0"/>
        <w:adjustRightInd w:val="0"/>
        <w:spacing w:line="360" w:lineRule="auto"/>
      </w:pPr>
      <w:r>
        <w:t>Portico di  Caserta, _______________</w:t>
      </w:r>
    </w:p>
    <w:sectPr w:rsidR="00901BEF" w:rsidRPr="00DE4A45" w:rsidSect="00A12F0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-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827D3"/>
    <w:multiLevelType w:val="hybridMultilevel"/>
    <w:tmpl w:val="6228F864"/>
    <w:lvl w:ilvl="0" w:tplc="F2322E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0124"/>
    <w:rsid w:val="000F2921"/>
    <w:rsid w:val="00271077"/>
    <w:rsid w:val="003462DC"/>
    <w:rsid w:val="004560DC"/>
    <w:rsid w:val="005A6902"/>
    <w:rsid w:val="0063158E"/>
    <w:rsid w:val="008D0124"/>
    <w:rsid w:val="00901BEF"/>
    <w:rsid w:val="00A12F0F"/>
    <w:rsid w:val="00C71189"/>
    <w:rsid w:val="00DE4A45"/>
    <w:rsid w:val="00EA140E"/>
    <w:rsid w:val="00F85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40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71189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C71189"/>
    <w:rPr>
      <w:b/>
      <w:bCs/>
    </w:rPr>
  </w:style>
  <w:style w:type="character" w:styleId="Hyperlink">
    <w:name w:val="Hyperlink"/>
    <w:basedOn w:val="DefaultParagraphFont"/>
    <w:uiPriority w:val="99"/>
    <w:rsid w:val="00C711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39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39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3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39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1</Pages>
  <Words>151</Words>
  <Characters>867</Characters>
  <Application>Microsoft Office Outlook</Application>
  <DocSecurity>0</DocSecurity>
  <Lines>0</Lines>
  <Paragraphs>0</Paragraphs>
  <ScaleCrop>false</ScaleCrop>
  <Company>all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pc_workgroup</dc:creator>
  <cp:keywords/>
  <dc:description/>
  <cp:lastModifiedBy>pc_workgroup</cp:lastModifiedBy>
  <cp:revision>9</cp:revision>
  <dcterms:created xsi:type="dcterms:W3CDTF">2014-11-04T07:14:00Z</dcterms:created>
  <dcterms:modified xsi:type="dcterms:W3CDTF">2014-11-06T07:16:00Z</dcterms:modified>
</cp:coreProperties>
</file>